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2F77" w14:textId="77777777" w:rsidR="00174441" w:rsidRDefault="00174441" w:rsidP="00174441">
      <w:pPr>
        <w:pStyle w:val="Footer"/>
      </w:pPr>
      <w:bookmarkStart w:id="0" w:name="_GoBack"/>
      <w:bookmarkEnd w:id="0"/>
      <w:r>
        <w:t>Metropolitan Emergency Managers Association</w:t>
      </w:r>
    </w:p>
    <w:p w14:paraId="4DFE5FD2" w14:textId="67D2C13F" w:rsidR="004F2E59" w:rsidRDefault="00174441" w:rsidP="00174441">
      <w:pPr>
        <w:pStyle w:val="Footer"/>
      </w:pPr>
      <w:r w:rsidRPr="00174441">
        <w:t>www.mema-mn.com</w:t>
      </w:r>
      <w:r w:rsidRPr="00174441">
        <w:rPr>
          <w:rStyle w:val="Hyperlink"/>
          <w:u w:val="none"/>
        </w:rPr>
        <w:t xml:space="preserve"> </w:t>
      </w:r>
      <w:r w:rsidRPr="00174441">
        <w:rPr>
          <w:rStyle w:val="Hyperlink"/>
          <w:color w:val="auto"/>
          <w:u w:val="none"/>
        </w:rPr>
        <w:t>|</w:t>
      </w:r>
      <w:r w:rsidRPr="00174441">
        <w:rPr>
          <w:rStyle w:val="Hyperlink"/>
          <w:u w:val="none"/>
        </w:rPr>
        <w:t xml:space="preserve"> </w:t>
      </w:r>
      <w:r w:rsidRPr="00174441">
        <w:t>mema.mn.us@gmail.com</w:t>
      </w:r>
      <w:r w:rsidR="00AE2393">
        <w:rPr>
          <w:noProof/>
        </w:rPr>
        <w:drawing>
          <wp:anchor distT="0" distB="0" distL="114300" distR="114300" simplePos="0" relativeHeight="251658240" behindDoc="0" locked="0" layoutInCell="1" allowOverlap="1" wp14:anchorId="03417CF5" wp14:editId="38E2501C">
            <wp:simplePos x="988695" y="584200"/>
            <wp:positionH relativeFrom="margin">
              <wp:align>right</wp:align>
            </wp:positionH>
            <wp:positionV relativeFrom="margin">
              <wp:align>top</wp:align>
            </wp:positionV>
            <wp:extent cx="2232025" cy="844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MEMA logo 2015_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3" cy="84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0700" w14:textId="77777777" w:rsidR="000E60C9" w:rsidRDefault="000E60C9" w:rsidP="00214BD4">
      <w:pPr>
        <w:pStyle w:val="BodyText"/>
      </w:pPr>
    </w:p>
    <w:p w14:paraId="6220B2D3" w14:textId="77777777" w:rsidR="00AE2393" w:rsidRDefault="00AE2393" w:rsidP="00214BD4">
      <w:pPr>
        <w:pStyle w:val="BodyText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154"/>
        <w:gridCol w:w="1577"/>
        <w:gridCol w:w="1577"/>
        <w:gridCol w:w="3154"/>
      </w:tblGrid>
      <w:tr w:rsidR="00AE2393" w:rsidRPr="00AE2393" w14:paraId="613DA2FC" w14:textId="77777777" w:rsidTr="00AE2393">
        <w:trPr>
          <w:trHeight w:val="576"/>
        </w:trPr>
        <w:tc>
          <w:tcPr>
            <w:tcW w:w="9462" w:type="dxa"/>
            <w:gridSpan w:val="4"/>
            <w:shd w:val="clear" w:color="auto" w:fill="4C4C4C" w:themeFill="text2" w:themeFillShade="80"/>
            <w:vAlign w:val="center"/>
          </w:tcPr>
          <w:p w14:paraId="77A3C807" w14:textId="4C8449A7" w:rsidR="000E60C9" w:rsidRPr="00AE2393" w:rsidRDefault="000E60C9" w:rsidP="002E78E8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AE2393">
              <w:rPr>
                <w:color w:val="FFFFFF" w:themeColor="background1"/>
                <w:sz w:val="28"/>
              </w:rPr>
              <w:t xml:space="preserve">MEETING: </w:t>
            </w:r>
            <w:r w:rsidR="002E78E8">
              <w:rPr>
                <w:color w:val="FFFFFF" w:themeColor="background1"/>
                <w:sz w:val="28"/>
              </w:rPr>
              <w:t>GENERAL MEMBERSHIP</w:t>
            </w:r>
          </w:p>
        </w:tc>
      </w:tr>
      <w:tr w:rsidR="000E60C9" w:rsidRPr="00AE2393" w14:paraId="13E6552F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14A293B6" w14:textId="3D5B76EF" w:rsidR="000E60C9" w:rsidRPr="00AE2393" w:rsidRDefault="000E60C9" w:rsidP="001B203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Date:</w:t>
            </w:r>
            <w:r w:rsidR="009F4E3D">
              <w:rPr>
                <w:sz w:val="22"/>
              </w:rPr>
              <w:t xml:space="preserve"> </w:t>
            </w:r>
            <w:r w:rsidR="00973C8C">
              <w:rPr>
                <w:sz w:val="22"/>
              </w:rPr>
              <w:t>September 4</w:t>
            </w:r>
            <w:r w:rsidR="00413D8D">
              <w:rPr>
                <w:sz w:val="22"/>
              </w:rPr>
              <w:t xml:space="preserve">, </w:t>
            </w:r>
            <w:r w:rsidR="001B203C">
              <w:rPr>
                <w:sz w:val="22"/>
              </w:rPr>
              <w:t>2019</w:t>
            </w:r>
          </w:p>
        </w:tc>
        <w:tc>
          <w:tcPr>
            <w:tcW w:w="3154" w:type="dxa"/>
            <w:gridSpan w:val="2"/>
            <w:vAlign w:val="center"/>
          </w:tcPr>
          <w:p w14:paraId="3C0971C1" w14:textId="57825DE3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Time:</w:t>
            </w:r>
            <w:r w:rsidR="00CA49A0">
              <w:rPr>
                <w:sz w:val="22"/>
              </w:rPr>
              <w:t xml:space="preserve"> 10:00am-12:00pm</w:t>
            </w:r>
          </w:p>
        </w:tc>
        <w:tc>
          <w:tcPr>
            <w:tcW w:w="3154" w:type="dxa"/>
            <w:vMerge w:val="restart"/>
            <w:vAlign w:val="center"/>
          </w:tcPr>
          <w:p w14:paraId="515DBB46" w14:textId="19F784BD" w:rsidR="00B90105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Location:</w:t>
            </w:r>
            <w:r w:rsidR="00CA49A0">
              <w:rPr>
                <w:sz w:val="22"/>
              </w:rPr>
              <w:t xml:space="preserve"> </w:t>
            </w:r>
            <w:r w:rsidR="00020705">
              <w:rPr>
                <w:sz w:val="22"/>
              </w:rPr>
              <w:t>Bloomington Fire Station #1</w:t>
            </w:r>
          </w:p>
        </w:tc>
      </w:tr>
      <w:tr w:rsidR="000E60C9" w:rsidRPr="00AE2393" w14:paraId="0FC0DA8A" w14:textId="77777777" w:rsidTr="00AE2393">
        <w:trPr>
          <w:trHeight w:val="720"/>
        </w:trPr>
        <w:tc>
          <w:tcPr>
            <w:tcW w:w="3154" w:type="dxa"/>
            <w:vAlign w:val="center"/>
          </w:tcPr>
          <w:p w14:paraId="065E9D02" w14:textId="47ABF4E4" w:rsidR="000E60C9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Chairperson:</w:t>
            </w:r>
            <w:r w:rsidR="00CA49A0">
              <w:rPr>
                <w:sz w:val="22"/>
              </w:rPr>
              <w:t xml:space="preserve"> </w:t>
            </w:r>
            <w:r w:rsidR="00020705">
              <w:rPr>
                <w:sz w:val="22"/>
              </w:rPr>
              <w:t>Angela Eastman, President</w:t>
            </w:r>
          </w:p>
        </w:tc>
        <w:tc>
          <w:tcPr>
            <w:tcW w:w="3154" w:type="dxa"/>
            <w:gridSpan w:val="2"/>
            <w:vAlign w:val="center"/>
          </w:tcPr>
          <w:p w14:paraId="76B9FA4A" w14:textId="304F0F0A" w:rsidR="000E60C9" w:rsidRPr="00AE2393" w:rsidRDefault="000E60C9" w:rsidP="005D7A89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Secretary</w:t>
            </w:r>
            <w:r w:rsidR="00AE2393" w:rsidRPr="00AE2393">
              <w:rPr>
                <w:sz w:val="22"/>
              </w:rPr>
              <w:t>:</w:t>
            </w:r>
            <w:r w:rsidR="005D7A89">
              <w:rPr>
                <w:sz w:val="22"/>
              </w:rPr>
              <w:t xml:space="preserve"> Toni Hauser</w:t>
            </w:r>
          </w:p>
        </w:tc>
        <w:tc>
          <w:tcPr>
            <w:tcW w:w="3154" w:type="dxa"/>
            <w:vMerge/>
            <w:vAlign w:val="center"/>
          </w:tcPr>
          <w:p w14:paraId="57C3DB4C" w14:textId="77777777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</w:p>
        </w:tc>
      </w:tr>
      <w:tr w:rsidR="00CA49A0" w:rsidRPr="00AE2393" w14:paraId="7CFE86D3" w14:textId="77777777" w:rsidTr="00B02D43">
        <w:trPr>
          <w:trHeight w:val="720"/>
        </w:trPr>
        <w:tc>
          <w:tcPr>
            <w:tcW w:w="4731" w:type="dxa"/>
            <w:gridSpan w:val="2"/>
            <w:vAlign w:val="center"/>
          </w:tcPr>
          <w:p w14:paraId="0A186576" w14:textId="2DFDBCD0" w:rsidR="00CA49A0" w:rsidRDefault="00CA49A0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Attendees:</w:t>
            </w:r>
          </w:p>
          <w:p w14:paraId="033B0416" w14:textId="7B4CCBA4" w:rsidR="005D7A89" w:rsidRPr="00AE2393" w:rsidRDefault="005D7A89" w:rsidP="00D34E31">
            <w:pPr>
              <w:pStyle w:val="BodyText"/>
              <w:ind w:left="0"/>
              <w:rPr>
                <w:sz w:val="22"/>
              </w:rPr>
            </w:pPr>
          </w:p>
        </w:tc>
        <w:tc>
          <w:tcPr>
            <w:tcW w:w="4731" w:type="dxa"/>
            <w:gridSpan w:val="2"/>
            <w:vAlign w:val="center"/>
          </w:tcPr>
          <w:p w14:paraId="177EF80B" w14:textId="4C2D4AB0" w:rsidR="003F70E8" w:rsidRPr="00AE2393" w:rsidRDefault="003F70E8" w:rsidP="00413D8D">
            <w:pPr>
              <w:pStyle w:val="BodyText"/>
              <w:ind w:left="0"/>
              <w:rPr>
                <w:sz w:val="22"/>
              </w:rPr>
            </w:pPr>
          </w:p>
        </w:tc>
      </w:tr>
    </w:tbl>
    <w:p w14:paraId="139B65CD" w14:textId="326277F0" w:rsidR="000E60C9" w:rsidRDefault="000E60C9" w:rsidP="002E65DF">
      <w:pPr>
        <w:pStyle w:val="BodyText"/>
        <w:spacing w:line="240" w:lineRule="auto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324"/>
        <w:gridCol w:w="6138"/>
      </w:tblGrid>
      <w:tr w:rsidR="000E60C9" w:rsidRPr="000E60C9" w14:paraId="02ECB926" w14:textId="77777777" w:rsidTr="4404E0FF">
        <w:trPr>
          <w:trHeight w:val="576"/>
        </w:trPr>
        <w:tc>
          <w:tcPr>
            <w:tcW w:w="9462" w:type="dxa"/>
            <w:gridSpan w:val="2"/>
            <w:shd w:val="clear" w:color="auto" w:fill="4C4C4C" w:themeFill="text2" w:themeFillShade="7F"/>
            <w:vAlign w:val="center"/>
          </w:tcPr>
          <w:p w14:paraId="7B0827D3" w14:textId="2614C851" w:rsidR="000E60C9" w:rsidRPr="000E60C9" w:rsidRDefault="000E60C9" w:rsidP="000E60C9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0E60C9">
              <w:rPr>
                <w:color w:val="FFFFFF" w:themeColor="background1"/>
                <w:sz w:val="28"/>
              </w:rPr>
              <w:t>MEETING NOTES</w:t>
            </w:r>
          </w:p>
        </w:tc>
      </w:tr>
      <w:tr w:rsidR="002E78E8" w:rsidRPr="000E60C9" w14:paraId="72065D0C" w14:textId="77777777" w:rsidTr="4404E0FF">
        <w:trPr>
          <w:trHeight w:val="602"/>
        </w:trPr>
        <w:tc>
          <w:tcPr>
            <w:tcW w:w="3324" w:type="dxa"/>
            <w:shd w:val="clear" w:color="auto" w:fill="1C1948" w:themeFill="accent1" w:themeFillShade="BF"/>
            <w:vAlign w:val="center"/>
          </w:tcPr>
          <w:p w14:paraId="4E87A512" w14:textId="06559742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Topic</w:t>
            </w:r>
          </w:p>
        </w:tc>
        <w:tc>
          <w:tcPr>
            <w:tcW w:w="6138" w:type="dxa"/>
            <w:shd w:val="clear" w:color="auto" w:fill="A88E20" w:themeFill="accent2" w:themeFillShade="BF"/>
            <w:vAlign w:val="center"/>
          </w:tcPr>
          <w:p w14:paraId="44D47B35" w14:textId="1C986B90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Discussion and Agreements</w:t>
            </w:r>
          </w:p>
        </w:tc>
      </w:tr>
      <w:tr w:rsidR="002E78E8" w14:paraId="0A0987C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92C7A6F" w14:textId="0529D00C" w:rsidR="002E78E8" w:rsidRDefault="00B66FA2" w:rsidP="00214BD4">
            <w:pPr>
              <w:pStyle w:val="BodyText"/>
              <w:ind w:left="0"/>
            </w:pPr>
            <w:r>
              <w:t>Approval of the meeting notes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A61F5E0" w14:textId="00972260" w:rsidR="002E78E8" w:rsidRDefault="00AD101B" w:rsidP="00973C8C">
            <w:pPr>
              <w:pStyle w:val="BodyText"/>
              <w:ind w:left="0"/>
            </w:pPr>
            <w:r>
              <w:t xml:space="preserve">Motion/Second to approve </w:t>
            </w:r>
            <w:r w:rsidR="00610F54">
              <w:t xml:space="preserve">the notes from April: </w:t>
            </w:r>
          </w:p>
        </w:tc>
      </w:tr>
      <w:tr w:rsidR="00BD3549" w14:paraId="37150866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48D9C313" w14:textId="03B416C7" w:rsidR="00BD3549" w:rsidRDefault="00BD3549" w:rsidP="00214BD4">
            <w:pPr>
              <w:pStyle w:val="BodyText"/>
              <w:ind w:left="0"/>
            </w:pPr>
            <w:r>
              <w:t>Board report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78EE752E" w14:textId="77777777" w:rsidR="00973C8C" w:rsidRDefault="00973C8C" w:rsidP="001B203C">
            <w:pPr>
              <w:pStyle w:val="BodyText"/>
              <w:ind w:left="0"/>
            </w:pPr>
            <w:r>
              <w:t>President</w:t>
            </w:r>
          </w:p>
          <w:p w14:paraId="6F12550D" w14:textId="77777777" w:rsidR="00973C8C" w:rsidRDefault="00973C8C" w:rsidP="00973C8C">
            <w:pPr>
              <w:pStyle w:val="BodyText"/>
              <w:numPr>
                <w:ilvl w:val="0"/>
                <w:numId w:val="26"/>
              </w:numPr>
            </w:pPr>
            <w:r>
              <w:t>MEMA is a membership-driven organization</w:t>
            </w:r>
          </w:p>
          <w:p w14:paraId="3B65F0A9" w14:textId="61EA4F5A" w:rsidR="00973C8C" w:rsidRDefault="00973C8C" w:rsidP="00973C8C">
            <w:pPr>
              <w:pStyle w:val="BodyText"/>
              <w:numPr>
                <w:ilvl w:val="0"/>
                <w:numId w:val="26"/>
              </w:numPr>
            </w:pPr>
            <w:r>
              <w:t>Please pay your dues</w:t>
            </w:r>
          </w:p>
          <w:p w14:paraId="74F32D6C" w14:textId="77777777" w:rsidR="00973C8C" w:rsidRDefault="00973C8C" w:rsidP="00973C8C">
            <w:pPr>
              <w:pStyle w:val="BodyText"/>
              <w:numPr>
                <w:ilvl w:val="0"/>
                <w:numId w:val="26"/>
              </w:numPr>
            </w:pPr>
            <w:r>
              <w:t>Interest in receiving an Outlook invite?</w:t>
            </w:r>
          </w:p>
          <w:p w14:paraId="36A85025" w14:textId="5052779B" w:rsidR="00973C8C" w:rsidRDefault="00973C8C" w:rsidP="00973C8C">
            <w:pPr>
              <w:pStyle w:val="BodyText"/>
              <w:numPr>
                <w:ilvl w:val="0"/>
                <w:numId w:val="26"/>
              </w:numPr>
            </w:pPr>
            <w:r>
              <w:t>Comment card – fill out with ideas or feedback</w:t>
            </w:r>
          </w:p>
          <w:p w14:paraId="06C3651C" w14:textId="2ED532C6" w:rsidR="00973C8C" w:rsidRDefault="00AC1E7D" w:rsidP="00973C8C">
            <w:pPr>
              <w:pStyle w:val="BodyText"/>
              <w:numPr>
                <w:ilvl w:val="0"/>
                <w:numId w:val="26"/>
              </w:numPr>
            </w:pPr>
            <w:r>
              <w:t>Thank you note from Gary Peterson’s family</w:t>
            </w:r>
          </w:p>
          <w:p w14:paraId="2EDA7E4D" w14:textId="5DFFD7A5" w:rsidR="00BD3549" w:rsidRDefault="00BD3549" w:rsidP="001B203C">
            <w:pPr>
              <w:pStyle w:val="BodyText"/>
              <w:ind w:left="0"/>
            </w:pPr>
            <w:r>
              <w:t>Secretary</w:t>
            </w:r>
          </w:p>
          <w:p w14:paraId="15F5CE54" w14:textId="0AE97254" w:rsidR="00973C8C" w:rsidRDefault="00973C8C" w:rsidP="00973C8C">
            <w:pPr>
              <w:pStyle w:val="BodyText"/>
              <w:numPr>
                <w:ilvl w:val="0"/>
                <w:numId w:val="27"/>
              </w:numPr>
            </w:pPr>
            <w:r>
              <w:t>Website updates: meeting schedule, store options</w:t>
            </w:r>
          </w:p>
          <w:p w14:paraId="590B2D7A" w14:textId="77777777" w:rsidR="00BD3549" w:rsidRDefault="00BD3549" w:rsidP="001B203C">
            <w:pPr>
              <w:pStyle w:val="BodyText"/>
              <w:ind w:left="0"/>
            </w:pPr>
            <w:r>
              <w:t xml:space="preserve">Treasurer </w:t>
            </w:r>
          </w:p>
          <w:p w14:paraId="651D7B6E" w14:textId="2ADEAB71" w:rsidR="00AC1E7D" w:rsidRDefault="00AC1E7D" w:rsidP="00AC1E7D">
            <w:pPr>
              <w:pStyle w:val="BodyText"/>
              <w:numPr>
                <w:ilvl w:val="0"/>
                <w:numId w:val="27"/>
              </w:numPr>
            </w:pPr>
            <w:r>
              <w:t>Bank balance</w:t>
            </w:r>
            <w:r w:rsidR="00020705">
              <w:t>: $4,484.07</w:t>
            </w:r>
          </w:p>
        </w:tc>
      </w:tr>
      <w:tr w:rsidR="002E78E8" w14:paraId="59AB8A0A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9C5D50A" w14:textId="110A8797" w:rsidR="002E78E8" w:rsidRDefault="00B66FA2" w:rsidP="00214BD4">
            <w:pPr>
              <w:pStyle w:val="BodyText"/>
              <w:ind w:left="0"/>
            </w:pPr>
            <w:r>
              <w:t>Liaison reports</w:t>
            </w:r>
          </w:p>
          <w:p w14:paraId="6D0128F3" w14:textId="5460F7D7" w:rsidR="009D7590" w:rsidRDefault="009D7590" w:rsidP="00214BD4">
            <w:pPr>
              <w:pStyle w:val="BodyText"/>
              <w:ind w:left="0"/>
            </w:pPr>
          </w:p>
        </w:tc>
        <w:tc>
          <w:tcPr>
            <w:tcW w:w="6138" w:type="dxa"/>
            <w:shd w:val="clear" w:color="auto" w:fill="F7F0D6" w:themeFill="accent2" w:themeFillTint="33"/>
          </w:tcPr>
          <w:p w14:paraId="4409B2C5" w14:textId="77777777" w:rsidR="003E3DFE" w:rsidRDefault="00AC1E7D" w:rsidP="00973C8C">
            <w:r>
              <w:t>AMEM</w:t>
            </w:r>
          </w:p>
          <w:p w14:paraId="6EE55CE8" w14:textId="77777777" w:rsidR="00AC1E7D" w:rsidRDefault="00AC1E7D" w:rsidP="00AC1E7D">
            <w:pPr>
              <w:pStyle w:val="ListParagraph"/>
              <w:numPr>
                <w:ilvl w:val="0"/>
                <w:numId w:val="27"/>
              </w:numPr>
            </w:pPr>
            <w:r>
              <w:t>Conference in September</w:t>
            </w:r>
          </w:p>
          <w:p w14:paraId="1AA1B8AE" w14:textId="7FEF8816" w:rsidR="00AC1E7D" w:rsidRDefault="00AC1E7D" w:rsidP="00AC1E7D">
            <w:pPr>
              <w:pStyle w:val="ListParagraph"/>
              <w:numPr>
                <w:ilvl w:val="0"/>
                <w:numId w:val="27"/>
              </w:numPr>
            </w:pPr>
            <w:r>
              <w:t xml:space="preserve">Lucy </w:t>
            </w:r>
            <w:r w:rsidR="00020705">
              <w:t xml:space="preserve">Angelis </w:t>
            </w:r>
            <w:r>
              <w:t>and Terry</w:t>
            </w:r>
            <w:r w:rsidR="00020705">
              <w:t xml:space="preserve"> Stoltzman</w:t>
            </w:r>
            <w:r>
              <w:t xml:space="preserve"> are AMEM reps</w:t>
            </w:r>
          </w:p>
          <w:p w14:paraId="514442A8" w14:textId="1E17F009" w:rsidR="00AC1E7D" w:rsidRDefault="00AC1E7D" w:rsidP="00AC1E7D">
            <w:pPr>
              <w:pStyle w:val="ListParagraph"/>
              <w:numPr>
                <w:ilvl w:val="0"/>
                <w:numId w:val="27"/>
              </w:numPr>
            </w:pPr>
            <w:r>
              <w:t>Annual meeting will be Monday morning</w:t>
            </w:r>
            <w:r w:rsidR="00020705">
              <w:t xml:space="preserve"> of the conference</w:t>
            </w:r>
          </w:p>
          <w:p w14:paraId="75427C5B" w14:textId="77777777" w:rsidR="00AC1E7D" w:rsidRDefault="00AC1E7D" w:rsidP="00AC1E7D">
            <w:r>
              <w:t>Capitol</w:t>
            </w:r>
          </w:p>
          <w:p w14:paraId="7B81C32D" w14:textId="77777777" w:rsidR="00AC1E7D" w:rsidRDefault="00AC1E7D" w:rsidP="00AC1E7D">
            <w:pPr>
              <w:pStyle w:val="ListParagraph"/>
              <w:numPr>
                <w:ilvl w:val="0"/>
                <w:numId w:val="28"/>
              </w:numPr>
            </w:pPr>
            <w:r>
              <w:t>Holding a suspicious indicator training, there are some spots open, need volunteers as role players</w:t>
            </w:r>
          </w:p>
          <w:p w14:paraId="201C2DD6" w14:textId="77777777" w:rsidR="00AC1E7D" w:rsidRDefault="00AC1E7D" w:rsidP="00AC1E7D">
            <w:pPr>
              <w:pStyle w:val="ListParagraph"/>
              <w:numPr>
                <w:ilvl w:val="0"/>
                <w:numId w:val="28"/>
              </w:numPr>
            </w:pPr>
            <w:r>
              <w:t>November 5-7</w:t>
            </w:r>
          </w:p>
          <w:p w14:paraId="3482DDC1" w14:textId="77777777" w:rsidR="00AC1E7D" w:rsidRDefault="00AC1E7D" w:rsidP="00AC1E7D">
            <w:r>
              <w:t>GIS</w:t>
            </w:r>
          </w:p>
          <w:p w14:paraId="6FD2C39E" w14:textId="77777777" w:rsidR="00AC1E7D" w:rsidRDefault="00AC1E7D" w:rsidP="00AC1E7D">
            <w:pPr>
              <w:pStyle w:val="ListParagraph"/>
              <w:numPr>
                <w:ilvl w:val="0"/>
                <w:numId w:val="29"/>
              </w:numPr>
            </w:pPr>
            <w:r>
              <w:t>Regional monthly GIS meetings</w:t>
            </w:r>
          </w:p>
          <w:p w14:paraId="78668EA5" w14:textId="295116CB" w:rsidR="00AC1E7D" w:rsidRDefault="00020705" w:rsidP="00AC1E7D">
            <w:pPr>
              <w:pStyle w:val="ListParagraph"/>
              <w:numPr>
                <w:ilvl w:val="0"/>
                <w:numId w:val="29"/>
              </w:numPr>
            </w:pPr>
            <w:r>
              <w:t>NextG</w:t>
            </w:r>
            <w:r w:rsidR="00AC1E7D">
              <w:t>en 911 data standards</w:t>
            </w:r>
          </w:p>
          <w:p w14:paraId="41E209C5" w14:textId="77777777" w:rsidR="00AC1E7D" w:rsidRDefault="00AC1E7D" w:rsidP="00AC1E7D">
            <w:pPr>
              <w:pStyle w:val="ListParagraph"/>
              <w:numPr>
                <w:ilvl w:val="0"/>
                <w:numId w:val="29"/>
              </w:numPr>
            </w:pPr>
            <w:r>
              <w:t>Met Council is doing aerial photography next spring</w:t>
            </w:r>
          </w:p>
          <w:p w14:paraId="7AA066DF" w14:textId="77777777" w:rsidR="00EF24A3" w:rsidRDefault="00EF24A3" w:rsidP="00EF24A3">
            <w:r>
              <w:t>HSEM</w:t>
            </w:r>
          </w:p>
          <w:p w14:paraId="35A655AA" w14:textId="7A19471B" w:rsidR="00EF24A3" w:rsidRDefault="00020705" w:rsidP="00EF24A3">
            <w:pPr>
              <w:pStyle w:val="ListParagraph"/>
              <w:numPr>
                <w:ilvl w:val="0"/>
                <w:numId w:val="30"/>
              </w:numPr>
            </w:pPr>
            <w:r>
              <w:t>Staff changes: Bureau Directors are Joe Neuberger and Brian O</w:t>
            </w:r>
            <w:r w:rsidR="00EF24A3">
              <w:t>lson; program and policy analyst is on second interviews; three current open positions</w:t>
            </w:r>
          </w:p>
          <w:p w14:paraId="7AE753B3" w14:textId="77777777" w:rsidR="00EF24A3" w:rsidRDefault="00EF24A3" w:rsidP="00EF24A3">
            <w:r>
              <w:t>LE</w:t>
            </w:r>
          </w:p>
          <w:p w14:paraId="5945E6F5" w14:textId="77777777" w:rsidR="00EF24A3" w:rsidRDefault="00EF24A3" w:rsidP="00EF24A3">
            <w:pPr>
              <w:pStyle w:val="ListParagraph"/>
              <w:numPr>
                <w:ilvl w:val="0"/>
                <w:numId w:val="30"/>
              </w:numPr>
            </w:pPr>
            <w:r>
              <w:t>Wrapping up a busy summer</w:t>
            </w:r>
          </w:p>
          <w:p w14:paraId="37ECF79C" w14:textId="77777777" w:rsidR="00EF24A3" w:rsidRDefault="00EF24A3" w:rsidP="00EF24A3">
            <w:pPr>
              <w:pStyle w:val="ListParagraph"/>
              <w:numPr>
                <w:ilvl w:val="0"/>
                <w:numId w:val="30"/>
              </w:numPr>
            </w:pPr>
            <w:r>
              <w:t>Developing more robust shelter planning</w:t>
            </w:r>
          </w:p>
          <w:p w14:paraId="17384124" w14:textId="5953A15B" w:rsidR="00EF24A3" w:rsidRDefault="00EF24A3" w:rsidP="00EF24A3">
            <w:r>
              <w:t>Airport</w:t>
            </w:r>
          </w:p>
          <w:p w14:paraId="0EA03CF5" w14:textId="77777777" w:rsidR="00EF24A3" w:rsidRDefault="00EF24A3" w:rsidP="00EF24A3">
            <w:pPr>
              <w:pStyle w:val="ListParagraph"/>
              <w:numPr>
                <w:ilvl w:val="0"/>
                <w:numId w:val="31"/>
              </w:numPr>
            </w:pPr>
            <w:r>
              <w:lastRenderedPageBreak/>
              <w:t>Construction is impacting one checkpoint, leading to the extensive lines</w:t>
            </w:r>
          </w:p>
          <w:p w14:paraId="5F2EAFBD" w14:textId="77777777" w:rsidR="00EF24A3" w:rsidRDefault="00EF24A3" w:rsidP="00EF24A3">
            <w:pPr>
              <w:pStyle w:val="ListParagraph"/>
              <w:numPr>
                <w:ilvl w:val="0"/>
                <w:numId w:val="31"/>
              </w:numPr>
            </w:pPr>
            <w:r>
              <w:t>40-45k are going through each day</w:t>
            </w:r>
          </w:p>
          <w:p w14:paraId="49E31BB6" w14:textId="77777777" w:rsidR="00EF24A3" w:rsidRDefault="00EF24A3" w:rsidP="00EF24A3">
            <w:pPr>
              <w:pStyle w:val="ListParagraph"/>
              <w:numPr>
                <w:ilvl w:val="0"/>
                <w:numId w:val="31"/>
              </w:numPr>
            </w:pPr>
            <w:r>
              <w:t>Working with Ramsey County to finish invoicing for flood recovery</w:t>
            </w:r>
          </w:p>
          <w:p w14:paraId="5DE448FA" w14:textId="77777777" w:rsidR="00EF24A3" w:rsidRDefault="00EF24A3" w:rsidP="00EF24A3">
            <w:pPr>
              <w:pStyle w:val="ListParagraph"/>
              <w:numPr>
                <w:ilvl w:val="0"/>
                <w:numId w:val="31"/>
              </w:numPr>
            </w:pPr>
            <w:r>
              <w:t>WEA generator – can issue wireless alerts</w:t>
            </w:r>
          </w:p>
          <w:p w14:paraId="4905E15B" w14:textId="77777777" w:rsidR="00EF24A3" w:rsidRDefault="00EF24A3" w:rsidP="00EF24A3">
            <w:pPr>
              <w:pStyle w:val="ListParagraph"/>
              <w:numPr>
                <w:ilvl w:val="0"/>
                <w:numId w:val="31"/>
              </w:numPr>
            </w:pPr>
            <w:r>
              <w:t>September 28 hiring fair – need 911, fire, police</w:t>
            </w:r>
          </w:p>
          <w:p w14:paraId="01AAECF0" w14:textId="77777777" w:rsidR="00EF24A3" w:rsidRDefault="00EF24A3" w:rsidP="00EF24A3">
            <w:pPr>
              <w:pStyle w:val="ListParagraph"/>
              <w:numPr>
                <w:ilvl w:val="0"/>
                <w:numId w:val="31"/>
              </w:numPr>
            </w:pPr>
            <w:r>
              <w:t>In the process of implementing an active threat plan, including training all airport employees</w:t>
            </w:r>
          </w:p>
          <w:p w14:paraId="1A0D6EF4" w14:textId="7F97D20E" w:rsidR="00EF24A3" w:rsidRDefault="00EF24A3" w:rsidP="00EF24A3">
            <w:r>
              <w:t>Coalition</w:t>
            </w:r>
          </w:p>
          <w:p w14:paraId="79939587" w14:textId="784D3FA1" w:rsidR="00EF24A3" w:rsidRDefault="001E0B60" w:rsidP="00EF24A3">
            <w:pPr>
              <w:pStyle w:val="ListParagraph"/>
              <w:numPr>
                <w:ilvl w:val="0"/>
                <w:numId w:val="32"/>
              </w:numPr>
            </w:pPr>
            <w:r>
              <w:t xml:space="preserve">Next meeting is </w:t>
            </w:r>
            <w:r w:rsidR="00020705">
              <w:t>September</w:t>
            </w:r>
            <w:r>
              <w:t xml:space="preserve"> 10</w:t>
            </w:r>
          </w:p>
          <w:p w14:paraId="5744064A" w14:textId="2B30921A" w:rsidR="001E0B60" w:rsidRDefault="001E0B60" w:rsidP="00EF24A3">
            <w:pPr>
              <w:pStyle w:val="ListParagraph"/>
              <w:numPr>
                <w:ilvl w:val="0"/>
                <w:numId w:val="32"/>
              </w:numPr>
            </w:pPr>
            <w:r>
              <w:t>Anthrax workshop September 5</w:t>
            </w:r>
          </w:p>
          <w:p w14:paraId="3A4E0E7B" w14:textId="77777777" w:rsidR="001E0B60" w:rsidRDefault="001E0B60" w:rsidP="00EF24A3">
            <w:pPr>
              <w:pStyle w:val="ListParagraph"/>
              <w:numPr>
                <w:ilvl w:val="0"/>
                <w:numId w:val="32"/>
              </w:numPr>
            </w:pPr>
            <w:r>
              <w:t>MNTrac training</w:t>
            </w:r>
          </w:p>
          <w:p w14:paraId="4ADDE145" w14:textId="468EFF1F" w:rsidR="001E0B60" w:rsidRDefault="001E0B60" w:rsidP="00EF24A3">
            <w:pPr>
              <w:pStyle w:val="ListParagraph"/>
              <w:numPr>
                <w:ilvl w:val="0"/>
                <w:numId w:val="32"/>
              </w:numPr>
            </w:pPr>
            <w:r>
              <w:t>October 30 hospital evac</w:t>
            </w:r>
            <w:r w:rsidR="00020705">
              <w:t>uation</w:t>
            </w:r>
            <w:r>
              <w:t xml:space="preserve"> simulation</w:t>
            </w:r>
          </w:p>
          <w:p w14:paraId="58204532" w14:textId="77777777" w:rsidR="001E0B60" w:rsidRDefault="001E0B60" w:rsidP="00EF24A3">
            <w:pPr>
              <w:pStyle w:val="ListParagraph"/>
              <w:numPr>
                <w:ilvl w:val="0"/>
                <w:numId w:val="32"/>
              </w:numPr>
            </w:pPr>
            <w:r>
              <w:t>2020 dispensing exercise</w:t>
            </w:r>
          </w:p>
          <w:p w14:paraId="78743E41" w14:textId="77777777" w:rsidR="001E0B60" w:rsidRDefault="001E0B60" w:rsidP="00EF24A3">
            <w:pPr>
              <w:pStyle w:val="ListParagraph"/>
              <w:numPr>
                <w:ilvl w:val="0"/>
                <w:numId w:val="32"/>
              </w:numPr>
            </w:pPr>
            <w:r>
              <w:t>Ebola training for all frontline hospitals</w:t>
            </w:r>
          </w:p>
          <w:p w14:paraId="0161BFEC" w14:textId="77777777" w:rsidR="001E0B60" w:rsidRDefault="001E0B60" w:rsidP="001E0B60">
            <w:r>
              <w:t>Military</w:t>
            </w:r>
          </w:p>
          <w:p w14:paraId="591B7923" w14:textId="4F88305D" w:rsidR="001E0B60" w:rsidRDefault="001E0B60" w:rsidP="001E0B60">
            <w:pPr>
              <w:pStyle w:val="ListParagraph"/>
              <w:numPr>
                <w:ilvl w:val="0"/>
                <w:numId w:val="34"/>
              </w:numPr>
            </w:pPr>
            <w:r>
              <w:t>Leadership changes in both airwings</w:t>
            </w:r>
          </w:p>
          <w:p w14:paraId="36B4526D" w14:textId="77777777" w:rsidR="001E0B60" w:rsidRDefault="001E0B60" w:rsidP="001E0B60">
            <w:r>
              <w:t>MNVOAD</w:t>
            </w:r>
          </w:p>
          <w:p w14:paraId="71C5DD13" w14:textId="723628A7" w:rsidR="001E0B60" w:rsidRDefault="009720FC" w:rsidP="001E0B60">
            <w:pPr>
              <w:pStyle w:val="ListParagraph"/>
              <w:numPr>
                <w:ilvl w:val="0"/>
                <w:numId w:val="34"/>
              </w:numPr>
            </w:pPr>
            <w:r>
              <w:t>MNVOAD Tailgate event was held June 20 to showcase trailer and equipment resources</w:t>
            </w:r>
          </w:p>
          <w:p w14:paraId="22C29491" w14:textId="77777777" w:rsidR="009720FC" w:rsidRDefault="009720FC" w:rsidP="001E0B60">
            <w:pPr>
              <w:pStyle w:val="ListParagraph"/>
              <w:numPr>
                <w:ilvl w:val="0"/>
                <w:numId w:val="34"/>
              </w:numPr>
            </w:pPr>
            <w:r>
              <w:t>Members responded to July flooding in Dodge County and July flooding in Renville County</w:t>
            </w:r>
          </w:p>
          <w:p w14:paraId="745CAC86" w14:textId="77777777" w:rsidR="009720FC" w:rsidRDefault="009720FC" w:rsidP="001E0B60">
            <w:pPr>
              <w:pStyle w:val="ListParagraph"/>
              <w:numPr>
                <w:ilvl w:val="0"/>
                <w:numId w:val="34"/>
              </w:numPr>
            </w:pPr>
            <w:r>
              <w:t>Additional deployments to Wisconsin for tornado response and Missouri for flooding</w:t>
            </w:r>
          </w:p>
          <w:p w14:paraId="7712EC13" w14:textId="2CBE8399" w:rsidR="009720FC" w:rsidRDefault="009720FC" w:rsidP="001E0B60">
            <w:pPr>
              <w:pStyle w:val="ListParagraph"/>
              <w:numPr>
                <w:ilvl w:val="0"/>
                <w:numId w:val="34"/>
              </w:numPr>
            </w:pPr>
            <w:r>
              <w:t>Participated in the SEOC Radiological Emergency Preparedness drill on August 6</w:t>
            </w:r>
          </w:p>
          <w:p w14:paraId="23CB5C66" w14:textId="7FDD6684" w:rsidR="009720FC" w:rsidRPr="009720FC" w:rsidRDefault="009720FC" w:rsidP="001E0B60">
            <w:pPr>
              <w:pStyle w:val="ListParagraph"/>
              <w:numPr>
                <w:ilvl w:val="0"/>
                <w:numId w:val="34"/>
              </w:numPr>
            </w:pPr>
            <w:r>
              <w:t>Next meeting is September 26 at the Salvation Army offices in Roseville</w:t>
            </w:r>
          </w:p>
          <w:p w14:paraId="6006B120" w14:textId="77777777" w:rsidR="001E0B60" w:rsidRDefault="001E0B60" w:rsidP="001E0B60">
            <w:r>
              <w:t>NWS</w:t>
            </w:r>
          </w:p>
          <w:p w14:paraId="07701508" w14:textId="27219E4F" w:rsidR="001E0B60" w:rsidRDefault="00156973" w:rsidP="001E0B60">
            <w:pPr>
              <w:pStyle w:val="ListParagraph"/>
              <w:numPr>
                <w:ilvl w:val="0"/>
                <w:numId w:val="34"/>
              </w:numPr>
            </w:pPr>
            <w:r>
              <w:t>Radar is going to undergo upgrades starting next month</w:t>
            </w:r>
          </w:p>
          <w:p w14:paraId="4FC312F1" w14:textId="77777777" w:rsidR="00156973" w:rsidRDefault="00156973" w:rsidP="001E0B60">
            <w:pPr>
              <w:pStyle w:val="ListParagraph"/>
              <w:numPr>
                <w:ilvl w:val="0"/>
                <w:numId w:val="34"/>
              </w:numPr>
            </w:pPr>
            <w:r>
              <w:t>Todd will provide a link for a map that includes the FAA radar</w:t>
            </w:r>
          </w:p>
          <w:p w14:paraId="2DED8CEB" w14:textId="77777777" w:rsidR="001E0B60" w:rsidRDefault="001E0B60" w:rsidP="001E0B60">
            <w:r>
              <w:t>Xcel Energy</w:t>
            </w:r>
          </w:p>
          <w:p w14:paraId="6834FE72" w14:textId="76DE16DC" w:rsidR="001E0B60" w:rsidRDefault="001E0B60" w:rsidP="001E0B60">
            <w:pPr>
              <w:pStyle w:val="ListParagraph"/>
              <w:numPr>
                <w:ilvl w:val="0"/>
                <w:numId w:val="33"/>
              </w:numPr>
            </w:pPr>
            <w:r>
              <w:t xml:space="preserve">Mutual aid movement for </w:t>
            </w:r>
            <w:r w:rsidR="00020705">
              <w:t xml:space="preserve">Hurricane </w:t>
            </w:r>
            <w:r>
              <w:t>Dorian response</w:t>
            </w:r>
          </w:p>
          <w:p w14:paraId="55F9EF3D" w14:textId="77777777" w:rsidR="001E0B60" w:rsidRDefault="001E0B60" w:rsidP="001E0B60">
            <w:pPr>
              <w:pStyle w:val="ListParagraph"/>
              <w:numPr>
                <w:ilvl w:val="0"/>
                <w:numId w:val="33"/>
              </w:numPr>
            </w:pPr>
            <w:r>
              <w:t>Implementing Veoci</w:t>
            </w:r>
          </w:p>
          <w:p w14:paraId="0E99E056" w14:textId="77777777" w:rsidR="00156973" w:rsidRDefault="00156973" w:rsidP="00156973">
            <w:r>
              <w:t>Public Health</w:t>
            </w:r>
          </w:p>
          <w:p w14:paraId="086FE0EF" w14:textId="77777777" w:rsidR="00156973" w:rsidRDefault="00156973" w:rsidP="00156973">
            <w:pPr>
              <w:pStyle w:val="ListParagraph"/>
              <w:numPr>
                <w:ilvl w:val="0"/>
                <w:numId w:val="35"/>
              </w:numPr>
            </w:pPr>
            <w:r>
              <w:t>Hep A outbreak in MN, 26 in the state, 9 in the metro, 3 in Hennepin – Hennepin County implemented ICS</w:t>
            </w:r>
          </w:p>
          <w:p w14:paraId="2E812EF8" w14:textId="77777777" w:rsidR="00156973" w:rsidRDefault="00156973" w:rsidP="00156973">
            <w:pPr>
              <w:pStyle w:val="ListParagraph"/>
              <w:numPr>
                <w:ilvl w:val="0"/>
                <w:numId w:val="35"/>
              </w:numPr>
            </w:pPr>
            <w:r>
              <w:t>Patient tracking/reunification workshop held last week</w:t>
            </w:r>
          </w:p>
          <w:p w14:paraId="499D82FB" w14:textId="77777777" w:rsidR="00156973" w:rsidRDefault="00156973" w:rsidP="00156973">
            <w:r>
              <w:t>Public works</w:t>
            </w:r>
          </w:p>
          <w:p w14:paraId="608CE0CB" w14:textId="0953654B" w:rsidR="00156973" w:rsidRDefault="00156973" w:rsidP="00156973">
            <w:pPr>
              <w:pStyle w:val="ListParagraph"/>
              <w:numPr>
                <w:ilvl w:val="0"/>
                <w:numId w:val="36"/>
              </w:numPr>
            </w:pPr>
            <w:r>
              <w:t>Mutual aid agreements for public works resources</w:t>
            </w:r>
          </w:p>
        </w:tc>
      </w:tr>
      <w:tr w:rsidR="0076070E" w14:paraId="67E1DE51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4590D04" w14:textId="4BA48A66" w:rsidR="0076070E" w:rsidRDefault="0076070E" w:rsidP="00214BD4">
            <w:pPr>
              <w:pStyle w:val="BodyText"/>
              <w:ind w:left="0"/>
            </w:pPr>
            <w:r>
              <w:lastRenderedPageBreak/>
              <w:t>EM Director Updates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5F61B713" w14:textId="77777777" w:rsidR="00CB0BB1" w:rsidRDefault="00156973" w:rsidP="00973C8C">
            <w:r>
              <w:t>Anoka</w:t>
            </w:r>
          </w:p>
          <w:p w14:paraId="6948231A" w14:textId="77777777" w:rsidR="00156973" w:rsidRDefault="00156973" w:rsidP="00156973">
            <w:pPr>
              <w:pStyle w:val="ListParagraph"/>
              <w:numPr>
                <w:ilvl w:val="0"/>
                <w:numId w:val="36"/>
              </w:numPr>
            </w:pPr>
            <w:r>
              <w:t>Converted an unused county building</w:t>
            </w:r>
            <w:r w:rsidR="00F350D3">
              <w:t xml:space="preserve"> for asset storage and AHIMT mobilization</w:t>
            </w:r>
          </w:p>
          <w:p w14:paraId="4598E6B2" w14:textId="77777777" w:rsidR="00F350D3" w:rsidRDefault="00F350D3" w:rsidP="00F350D3">
            <w:r>
              <w:t>Minneapolis</w:t>
            </w:r>
          </w:p>
          <w:p w14:paraId="5E6E10F1" w14:textId="36C4A3D7" w:rsidR="00F350D3" w:rsidRDefault="00F350D3" w:rsidP="00F350D3">
            <w:pPr>
              <w:pStyle w:val="ListParagraph"/>
              <w:numPr>
                <w:ilvl w:val="0"/>
                <w:numId w:val="36"/>
              </w:numPr>
            </w:pPr>
            <w:r>
              <w:t>Two new staff – Tracey Warsett, Becca Vierden</w:t>
            </w:r>
          </w:p>
          <w:p w14:paraId="56D42BBA" w14:textId="77777777" w:rsidR="00F350D3" w:rsidRDefault="00F350D3" w:rsidP="00F350D3">
            <w:r>
              <w:t>Saint Paul</w:t>
            </w:r>
          </w:p>
          <w:p w14:paraId="71A35DE4" w14:textId="77777777" w:rsidR="00F350D3" w:rsidRDefault="00F350D3" w:rsidP="00F350D3">
            <w:pPr>
              <w:pStyle w:val="ListParagraph"/>
              <w:numPr>
                <w:ilvl w:val="0"/>
                <w:numId w:val="36"/>
              </w:numPr>
            </w:pPr>
            <w:r>
              <w:t>Booth at the State Fair, talked about access and functional needs planning</w:t>
            </w:r>
          </w:p>
          <w:p w14:paraId="0AC6802C" w14:textId="77777777" w:rsidR="00F350D3" w:rsidRDefault="00F350D3" w:rsidP="00F350D3">
            <w:pPr>
              <w:pStyle w:val="ListParagraph"/>
              <w:numPr>
                <w:ilvl w:val="0"/>
                <w:numId w:val="36"/>
              </w:numPr>
            </w:pPr>
            <w:r>
              <w:t>Created mass casualty bags</w:t>
            </w:r>
          </w:p>
          <w:p w14:paraId="7CD0D1E2" w14:textId="77777777" w:rsidR="00F350D3" w:rsidRDefault="00F350D3" w:rsidP="00F350D3">
            <w:r>
              <w:t>Dakota</w:t>
            </w:r>
          </w:p>
          <w:p w14:paraId="4E2A485D" w14:textId="77777777" w:rsidR="00F350D3" w:rsidRDefault="00F350D3" w:rsidP="00F350D3">
            <w:pPr>
              <w:pStyle w:val="ListParagraph"/>
              <w:numPr>
                <w:ilvl w:val="0"/>
                <w:numId w:val="37"/>
              </w:numPr>
            </w:pPr>
            <w:r>
              <w:t>Country music festival September 14</w:t>
            </w:r>
          </w:p>
          <w:p w14:paraId="45EBAF87" w14:textId="77777777" w:rsidR="00F350D3" w:rsidRDefault="00F350D3" w:rsidP="00F350D3">
            <w:pPr>
              <w:pStyle w:val="ListParagraph"/>
              <w:numPr>
                <w:ilvl w:val="0"/>
                <w:numId w:val="37"/>
              </w:numPr>
            </w:pPr>
            <w:r>
              <w:t>Full scale exercise September 15</w:t>
            </w:r>
          </w:p>
          <w:p w14:paraId="08D9AA0C" w14:textId="77777777" w:rsidR="00F350D3" w:rsidRDefault="00F350D3" w:rsidP="00F350D3">
            <w:r>
              <w:t>Hennepin</w:t>
            </w:r>
          </w:p>
          <w:p w14:paraId="0CC2E809" w14:textId="77777777" w:rsidR="00F350D3" w:rsidRDefault="00F350D3" w:rsidP="00F350D3">
            <w:pPr>
              <w:pStyle w:val="ListParagraph"/>
              <w:numPr>
                <w:ilvl w:val="0"/>
                <w:numId w:val="38"/>
              </w:numPr>
            </w:pPr>
            <w:r>
              <w:t>Uneventful summer</w:t>
            </w:r>
          </w:p>
          <w:p w14:paraId="2CDACA4A" w14:textId="77777777" w:rsidR="00F350D3" w:rsidRDefault="00F350D3" w:rsidP="00F350D3">
            <w:pPr>
              <w:pStyle w:val="ListParagraph"/>
              <w:numPr>
                <w:ilvl w:val="0"/>
                <w:numId w:val="38"/>
              </w:numPr>
            </w:pPr>
            <w:r>
              <w:t>EOC rebuild for the Sheriff’s Water Patrol in 2020</w:t>
            </w:r>
          </w:p>
          <w:p w14:paraId="3C7D086E" w14:textId="77777777" w:rsidR="00F350D3" w:rsidRDefault="00F350D3" w:rsidP="00F350D3">
            <w:pPr>
              <w:pStyle w:val="ListParagraph"/>
              <w:numPr>
                <w:ilvl w:val="0"/>
                <w:numId w:val="38"/>
              </w:numPr>
            </w:pPr>
            <w:r>
              <w:t>Next Mesonet installation will be in Long Lake</w:t>
            </w:r>
          </w:p>
          <w:p w14:paraId="142E7707" w14:textId="77777777" w:rsidR="00F350D3" w:rsidRDefault="00F350D3" w:rsidP="00F350D3">
            <w:pPr>
              <w:pStyle w:val="ListParagraph"/>
              <w:numPr>
                <w:ilvl w:val="0"/>
                <w:numId w:val="38"/>
              </w:numPr>
            </w:pPr>
            <w:r>
              <w:lastRenderedPageBreak/>
              <w:t>30 county departments are completing emergency plans</w:t>
            </w:r>
          </w:p>
          <w:p w14:paraId="6A193285" w14:textId="77777777" w:rsidR="00F350D3" w:rsidRDefault="00F350D3" w:rsidP="00F350D3">
            <w:pPr>
              <w:pStyle w:val="ListParagraph"/>
              <w:numPr>
                <w:ilvl w:val="0"/>
                <w:numId w:val="38"/>
              </w:numPr>
            </w:pPr>
            <w:r>
              <w:t>EOP review starts this month</w:t>
            </w:r>
          </w:p>
          <w:p w14:paraId="2611AC6B" w14:textId="77777777" w:rsidR="00F350D3" w:rsidRDefault="00F350D3" w:rsidP="00F350D3">
            <w:pPr>
              <w:pStyle w:val="ListParagraph"/>
              <w:numPr>
                <w:ilvl w:val="0"/>
                <w:numId w:val="38"/>
              </w:numPr>
            </w:pPr>
            <w:r>
              <w:t>Planning initiatives: IT/cyber and facilities for elections, climate change action</w:t>
            </w:r>
          </w:p>
          <w:p w14:paraId="5E7B7856" w14:textId="77777777" w:rsidR="00F350D3" w:rsidRDefault="00F350D3" w:rsidP="00F350D3">
            <w:pPr>
              <w:pStyle w:val="ListParagraph"/>
              <w:numPr>
                <w:ilvl w:val="0"/>
                <w:numId w:val="38"/>
              </w:numPr>
            </w:pPr>
            <w:r>
              <w:t>Went through the EMAP assessment</w:t>
            </w:r>
          </w:p>
          <w:p w14:paraId="52C0679F" w14:textId="3A5432B7" w:rsidR="00F350D3" w:rsidRDefault="00F350D3" w:rsidP="00F350D3">
            <w:r>
              <w:t>Isanti</w:t>
            </w:r>
          </w:p>
          <w:p w14:paraId="36088C42" w14:textId="77777777" w:rsidR="00F350D3" w:rsidRDefault="00F350D3" w:rsidP="00F350D3">
            <w:pPr>
              <w:pStyle w:val="ListParagraph"/>
              <w:numPr>
                <w:ilvl w:val="0"/>
                <w:numId w:val="39"/>
              </w:numPr>
            </w:pPr>
            <w:r>
              <w:t>Building safety for county buildings</w:t>
            </w:r>
          </w:p>
          <w:p w14:paraId="6D921241" w14:textId="77777777" w:rsidR="00F350D3" w:rsidRDefault="00F350D3" w:rsidP="00F350D3">
            <w:pPr>
              <w:pStyle w:val="ListParagraph"/>
              <w:numPr>
                <w:ilvl w:val="0"/>
                <w:numId w:val="39"/>
              </w:numPr>
            </w:pPr>
            <w:r>
              <w:t>Training on courthouse security</w:t>
            </w:r>
          </w:p>
          <w:p w14:paraId="506031CC" w14:textId="77777777" w:rsidR="00F350D3" w:rsidRDefault="00F350D3" w:rsidP="00F350D3">
            <w:pPr>
              <w:pStyle w:val="ListParagraph"/>
              <w:numPr>
                <w:ilvl w:val="0"/>
                <w:numId w:val="39"/>
              </w:numPr>
            </w:pPr>
            <w:r>
              <w:t>Full scale exercises</w:t>
            </w:r>
          </w:p>
          <w:p w14:paraId="3E42B0CB" w14:textId="77777777" w:rsidR="00F350D3" w:rsidRDefault="00F350D3" w:rsidP="00F350D3">
            <w:r>
              <w:t>Washington</w:t>
            </w:r>
          </w:p>
          <w:p w14:paraId="1088E216" w14:textId="77777777" w:rsidR="00F350D3" w:rsidRDefault="00F350D3" w:rsidP="00F350D3">
            <w:pPr>
              <w:pStyle w:val="ListParagraph"/>
              <w:numPr>
                <w:ilvl w:val="0"/>
                <w:numId w:val="40"/>
              </w:numPr>
            </w:pPr>
            <w:r>
              <w:t>Working with a city on mitigation project to elevate three houses</w:t>
            </w:r>
          </w:p>
          <w:p w14:paraId="0755210F" w14:textId="4DE41853" w:rsidR="00F350D3" w:rsidRDefault="00F350D3" w:rsidP="00F350D3">
            <w:pPr>
              <w:pStyle w:val="ListParagraph"/>
              <w:numPr>
                <w:ilvl w:val="0"/>
                <w:numId w:val="40"/>
              </w:numPr>
            </w:pPr>
            <w:r>
              <w:t>Reunification exercise later this year</w:t>
            </w:r>
          </w:p>
        </w:tc>
      </w:tr>
      <w:tr w:rsidR="0076070E" w14:paraId="0ED81E44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8E08C81" w14:textId="1F8537C3" w:rsidR="0076070E" w:rsidRDefault="0076070E" w:rsidP="00214BD4">
            <w:pPr>
              <w:pStyle w:val="BodyText"/>
              <w:ind w:left="0"/>
            </w:pPr>
            <w:r w:rsidRPr="00973C8C">
              <w:rPr>
                <w:rFonts w:asciiTheme="minorHAnsi" w:hAnsiTheme="minorHAnsi" w:cstheme="minorHAnsi"/>
                <w:szCs w:val="22"/>
              </w:rPr>
              <w:lastRenderedPageBreak/>
              <w:t>Roundtable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702EDD7" w14:textId="77777777" w:rsidR="0076070E" w:rsidRDefault="00C8023E" w:rsidP="00973C8C">
            <w:r>
              <w:t>Red Cross</w:t>
            </w:r>
          </w:p>
          <w:p w14:paraId="66930F6E" w14:textId="77777777" w:rsidR="00C8023E" w:rsidRDefault="00C8023E" w:rsidP="00C8023E">
            <w:pPr>
              <w:pStyle w:val="ListParagraph"/>
              <w:numPr>
                <w:ilvl w:val="0"/>
                <w:numId w:val="41"/>
              </w:numPr>
            </w:pPr>
            <w:r>
              <w:t>40 staff and volunteers deploying for shelter activities</w:t>
            </w:r>
          </w:p>
          <w:p w14:paraId="497B00BD" w14:textId="233A9D63" w:rsidR="00C8023E" w:rsidRDefault="00C8023E" w:rsidP="00C8023E">
            <w:pPr>
              <w:pStyle w:val="ListParagraph"/>
              <w:numPr>
                <w:ilvl w:val="0"/>
                <w:numId w:val="41"/>
              </w:numPr>
            </w:pPr>
            <w:r>
              <w:t>Working over the next year on documenting relationships with the counties</w:t>
            </w:r>
          </w:p>
        </w:tc>
      </w:tr>
      <w:tr w:rsidR="00EF508E" w14:paraId="08A0EBB7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47D02118" w14:textId="32C3D77D" w:rsidR="00EF508E" w:rsidRDefault="00EF508E" w:rsidP="00214BD4">
            <w:pPr>
              <w:pStyle w:val="BodyText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Presentation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16926106" w14:textId="545EEDBB" w:rsidR="00EF508E" w:rsidRPr="00EF508E" w:rsidRDefault="4404E0FF" w:rsidP="4404E0FF">
            <w:r w:rsidRPr="4404E0FF">
              <w:t>Unmanned Aerial Systems – Anoka County Emergency Management Team</w:t>
            </w:r>
          </w:p>
        </w:tc>
      </w:tr>
      <w:tr w:rsidR="00284BF7" w14:paraId="073C5F93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DAD637D" w14:textId="76474E90" w:rsidR="00284BF7" w:rsidRDefault="00284BF7" w:rsidP="00214BD4">
            <w:pPr>
              <w:pStyle w:val="BodyText"/>
              <w:ind w:left="0"/>
            </w:pPr>
            <w:r>
              <w:t>Next meeting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2FCEA2BB" w14:textId="411FE484" w:rsidR="00610F54" w:rsidRDefault="00020705" w:rsidP="009C7222">
            <w:pPr>
              <w:pStyle w:val="BodyText"/>
              <w:ind w:left="0"/>
            </w:pPr>
            <w:r>
              <w:t>Wednesday, October 2 at Allianz Field in Saint Paul</w:t>
            </w:r>
          </w:p>
        </w:tc>
      </w:tr>
    </w:tbl>
    <w:p w14:paraId="5B82F686" w14:textId="22EE496E" w:rsidR="000E60C9" w:rsidRPr="00574AC2" w:rsidRDefault="000E60C9" w:rsidP="002E65DF">
      <w:pPr>
        <w:pStyle w:val="BodyText"/>
        <w:ind w:left="0"/>
      </w:pPr>
    </w:p>
    <w:sectPr w:rsidR="000E60C9" w:rsidRPr="00574AC2" w:rsidSect="00FD25C4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A446A8" w14:textId="77777777" w:rsidR="00E703B1" w:rsidRDefault="00E703B1" w:rsidP="002152A9">
      <w:pPr>
        <w:spacing w:before="0" w:after="0" w:line="240" w:lineRule="auto"/>
      </w:pPr>
      <w:r>
        <w:separator/>
      </w:r>
    </w:p>
  </w:endnote>
  <w:endnote w:type="continuationSeparator" w:id="0">
    <w:p w14:paraId="750D2681" w14:textId="77777777" w:rsidR="00E703B1" w:rsidRDefault="00E703B1" w:rsidP="002152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E9BC0" w14:textId="77777777" w:rsidR="00E703B1" w:rsidRDefault="00E703B1" w:rsidP="002152A9">
      <w:pPr>
        <w:spacing w:before="0" w:after="0" w:line="240" w:lineRule="auto"/>
      </w:pPr>
      <w:r>
        <w:separator/>
      </w:r>
    </w:p>
  </w:footnote>
  <w:footnote w:type="continuationSeparator" w:id="0">
    <w:p w14:paraId="1BFF7516" w14:textId="77777777" w:rsidR="00E703B1" w:rsidRDefault="00E703B1" w:rsidP="002152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5EB"/>
    <w:multiLevelType w:val="hybridMultilevel"/>
    <w:tmpl w:val="BFB8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8FA"/>
    <w:multiLevelType w:val="hybridMultilevel"/>
    <w:tmpl w:val="CC58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0DDF"/>
    <w:multiLevelType w:val="hybridMultilevel"/>
    <w:tmpl w:val="D28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632"/>
    <w:multiLevelType w:val="hybridMultilevel"/>
    <w:tmpl w:val="519E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45F3"/>
    <w:multiLevelType w:val="hybridMultilevel"/>
    <w:tmpl w:val="D7403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70C70"/>
    <w:multiLevelType w:val="hybridMultilevel"/>
    <w:tmpl w:val="8DE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91E1E"/>
    <w:multiLevelType w:val="hybridMultilevel"/>
    <w:tmpl w:val="4742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29D"/>
    <w:multiLevelType w:val="hybridMultilevel"/>
    <w:tmpl w:val="9BAA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972D0"/>
    <w:multiLevelType w:val="hybridMultilevel"/>
    <w:tmpl w:val="E9F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4D5B"/>
    <w:multiLevelType w:val="hybridMultilevel"/>
    <w:tmpl w:val="BF4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23C23"/>
    <w:multiLevelType w:val="hybridMultilevel"/>
    <w:tmpl w:val="409E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818FF"/>
    <w:multiLevelType w:val="hybridMultilevel"/>
    <w:tmpl w:val="5AA8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7D69"/>
    <w:multiLevelType w:val="hybridMultilevel"/>
    <w:tmpl w:val="0A5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30B2"/>
    <w:multiLevelType w:val="hybridMultilevel"/>
    <w:tmpl w:val="D33C5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02324"/>
    <w:multiLevelType w:val="hybridMultilevel"/>
    <w:tmpl w:val="B230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53715"/>
    <w:multiLevelType w:val="hybridMultilevel"/>
    <w:tmpl w:val="8080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53530"/>
    <w:multiLevelType w:val="hybridMultilevel"/>
    <w:tmpl w:val="6EE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D01D1"/>
    <w:multiLevelType w:val="hybridMultilevel"/>
    <w:tmpl w:val="AA7C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26D8"/>
    <w:multiLevelType w:val="hybridMultilevel"/>
    <w:tmpl w:val="2F0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C026E"/>
    <w:multiLevelType w:val="hybridMultilevel"/>
    <w:tmpl w:val="301A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65D09"/>
    <w:multiLevelType w:val="hybridMultilevel"/>
    <w:tmpl w:val="C186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27DE"/>
    <w:multiLevelType w:val="hybridMultilevel"/>
    <w:tmpl w:val="72E2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83D98"/>
    <w:multiLevelType w:val="hybridMultilevel"/>
    <w:tmpl w:val="833C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45535"/>
    <w:multiLevelType w:val="hybridMultilevel"/>
    <w:tmpl w:val="124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33C7"/>
    <w:multiLevelType w:val="hybridMultilevel"/>
    <w:tmpl w:val="40FC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02F2"/>
    <w:multiLevelType w:val="hybridMultilevel"/>
    <w:tmpl w:val="2868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34180"/>
    <w:multiLevelType w:val="hybridMultilevel"/>
    <w:tmpl w:val="01E2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672F5"/>
    <w:multiLevelType w:val="hybridMultilevel"/>
    <w:tmpl w:val="E504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5892"/>
    <w:multiLevelType w:val="hybridMultilevel"/>
    <w:tmpl w:val="5E32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F392A"/>
    <w:multiLevelType w:val="hybridMultilevel"/>
    <w:tmpl w:val="C2CA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B854DE"/>
    <w:multiLevelType w:val="hybridMultilevel"/>
    <w:tmpl w:val="2FD6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B332C"/>
    <w:multiLevelType w:val="hybridMultilevel"/>
    <w:tmpl w:val="C3D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8000C"/>
    <w:multiLevelType w:val="hybridMultilevel"/>
    <w:tmpl w:val="083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B0F66"/>
    <w:multiLevelType w:val="hybridMultilevel"/>
    <w:tmpl w:val="0208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A7668"/>
    <w:multiLevelType w:val="hybridMultilevel"/>
    <w:tmpl w:val="999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B2EA9"/>
    <w:multiLevelType w:val="hybridMultilevel"/>
    <w:tmpl w:val="6BB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46132"/>
    <w:multiLevelType w:val="hybridMultilevel"/>
    <w:tmpl w:val="120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B06E2"/>
    <w:multiLevelType w:val="hybridMultilevel"/>
    <w:tmpl w:val="8CE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16484"/>
    <w:multiLevelType w:val="hybridMultilevel"/>
    <w:tmpl w:val="EA20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E5710"/>
    <w:multiLevelType w:val="hybridMultilevel"/>
    <w:tmpl w:val="E298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12178"/>
    <w:multiLevelType w:val="hybridMultilevel"/>
    <w:tmpl w:val="805A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12"/>
  </w:num>
  <w:num w:numId="4">
    <w:abstractNumId w:val="29"/>
  </w:num>
  <w:num w:numId="5">
    <w:abstractNumId w:val="5"/>
  </w:num>
  <w:num w:numId="6">
    <w:abstractNumId w:val="36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28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9"/>
  </w:num>
  <w:num w:numId="20">
    <w:abstractNumId w:val="32"/>
  </w:num>
  <w:num w:numId="21">
    <w:abstractNumId w:val="16"/>
  </w:num>
  <w:num w:numId="22">
    <w:abstractNumId w:val="23"/>
  </w:num>
  <w:num w:numId="23">
    <w:abstractNumId w:val="25"/>
  </w:num>
  <w:num w:numId="24">
    <w:abstractNumId w:val="34"/>
  </w:num>
  <w:num w:numId="25">
    <w:abstractNumId w:val="14"/>
  </w:num>
  <w:num w:numId="26">
    <w:abstractNumId w:val="27"/>
  </w:num>
  <w:num w:numId="27">
    <w:abstractNumId w:val="6"/>
  </w:num>
  <w:num w:numId="28">
    <w:abstractNumId w:val="8"/>
  </w:num>
  <w:num w:numId="29">
    <w:abstractNumId w:val="35"/>
  </w:num>
  <w:num w:numId="30">
    <w:abstractNumId w:val="18"/>
  </w:num>
  <w:num w:numId="31">
    <w:abstractNumId w:val="38"/>
  </w:num>
  <w:num w:numId="32">
    <w:abstractNumId w:val="40"/>
  </w:num>
  <w:num w:numId="33">
    <w:abstractNumId w:val="1"/>
  </w:num>
  <w:num w:numId="34">
    <w:abstractNumId w:val="15"/>
  </w:num>
  <w:num w:numId="35">
    <w:abstractNumId w:val="37"/>
  </w:num>
  <w:num w:numId="36">
    <w:abstractNumId w:val="4"/>
  </w:num>
  <w:num w:numId="37">
    <w:abstractNumId w:val="2"/>
  </w:num>
  <w:num w:numId="38">
    <w:abstractNumId w:val="9"/>
  </w:num>
  <w:num w:numId="39">
    <w:abstractNumId w:val="24"/>
  </w:num>
  <w:num w:numId="40">
    <w:abstractNumId w:val="30"/>
  </w:num>
  <w:num w:numId="41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AD"/>
    <w:rsid w:val="00020705"/>
    <w:rsid w:val="00054788"/>
    <w:rsid w:val="0007745D"/>
    <w:rsid w:val="000E60C9"/>
    <w:rsid w:val="00126407"/>
    <w:rsid w:val="00151693"/>
    <w:rsid w:val="00156973"/>
    <w:rsid w:val="00174441"/>
    <w:rsid w:val="00191AC9"/>
    <w:rsid w:val="001B203C"/>
    <w:rsid w:val="001B21DE"/>
    <w:rsid w:val="001E0B60"/>
    <w:rsid w:val="001F4C4C"/>
    <w:rsid w:val="00201EAD"/>
    <w:rsid w:val="00214BD4"/>
    <w:rsid w:val="002152A9"/>
    <w:rsid w:val="00215AA9"/>
    <w:rsid w:val="00257D2F"/>
    <w:rsid w:val="00272CC0"/>
    <w:rsid w:val="00284BF7"/>
    <w:rsid w:val="002C1947"/>
    <w:rsid w:val="002E048D"/>
    <w:rsid w:val="002E1A81"/>
    <w:rsid w:val="002E65DF"/>
    <w:rsid w:val="002E78E8"/>
    <w:rsid w:val="003B372C"/>
    <w:rsid w:val="003D3006"/>
    <w:rsid w:val="003D3F44"/>
    <w:rsid w:val="003E3DFE"/>
    <w:rsid w:val="003E695B"/>
    <w:rsid w:val="003F70E8"/>
    <w:rsid w:val="00413D8D"/>
    <w:rsid w:val="00441A9E"/>
    <w:rsid w:val="004F2E59"/>
    <w:rsid w:val="0054571E"/>
    <w:rsid w:val="00574AC2"/>
    <w:rsid w:val="005D7A89"/>
    <w:rsid w:val="006076BD"/>
    <w:rsid w:val="00610F54"/>
    <w:rsid w:val="00621B48"/>
    <w:rsid w:val="006251AF"/>
    <w:rsid w:val="006268F8"/>
    <w:rsid w:val="00657794"/>
    <w:rsid w:val="00694E09"/>
    <w:rsid w:val="006B7FBC"/>
    <w:rsid w:val="0073408F"/>
    <w:rsid w:val="0076070E"/>
    <w:rsid w:val="007A1B1F"/>
    <w:rsid w:val="007E1AC8"/>
    <w:rsid w:val="008019AC"/>
    <w:rsid w:val="0085276B"/>
    <w:rsid w:val="008C1548"/>
    <w:rsid w:val="008F3928"/>
    <w:rsid w:val="009720FC"/>
    <w:rsid w:val="00973C8C"/>
    <w:rsid w:val="00996617"/>
    <w:rsid w:val="009C7222"/>
    <w:rsid w:val="009D7590"/>
    <w:rsid w:val="009F4E3D"/>
    <w:rsid w:val="00A02CF6"/>
    <w:rsid w:val="00A11C98"/>
    <w:rsid w:val="00A142AD"/>
    <w:rsid w:val="00A30880"/>
    <w:rsid w:val="00AA1EB0"/>
    <w:rsid w:val="00AC1E7D"/>
    <w:rsid w:val="00AD101B"/>
    <w:rsid w:val="00AE2393"/>
    <w:rsid w:val="00B66FA2"/>
    <w:rsid w:val="00B90105"/>
    <w:rsid w:val="00B97CAB"/>
    <w:rsid w:val="00BD3549"/>
    <w:rsid w:val="00C621F5"/>
    <w:rsid w:val="00C8023E"/>
    <w:rsid w:val="00CA49A0"/>
    <w:rsid w:val="00CB0BB1"/>
    <w:rsid w:val="00D34E31"/>
    <w:rsid w:val="00D9463C"/>
    <w:rsid w:val="00DC703A"/>
    <w:rsid w:val="00E279E5"/>
    <w:rsid w:val="00E65384"/>
    <w:rsid w:val="00E703B1"/>
    <w:rsid w:val="00EB273A"/>
    <w:rsid w:val="00EC614A"/>
    <w:rsid w:val="00ED4E9E"/>
    <w:rsid w:val="00EF24A3"/>
    <w:rsid w:val="00EF508E"/>
    <w:rsid w:val="00F350D3"/>
    <w:rsid w:val="00F92665"/>
    <w:rsid w:val="00F95B43"/>
    <w:rsid w:val="00FD25C4"/>
    <w:rsid w:val="00FD2D4E"/>
    <w:rsid w:val="4404E0FF"/>
    <w:rsid w:val="7A47E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5CE1B39E"/>
  <w15:docId w15:val="{D2C5C7EC-02AF-462F-8D36-6C94EE08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73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142AD"/>
    <w:pPr>
      <w:widowControl w:val="0"/>
      <w:spacing w:before="0" w:after="0" w:line="339" w:lineRule="exact"/>
      <w:ind w:left="115" w:hanging="115"/>
      <w:outlineLvl w:val="0"/>
    </w:pPr>
    <w:rPr>
      <w:rFonts w:ascii="Calibri" w:eastAsia="Calibri" w:hAnsi="Calibri"/>
      <w:color w:val="262261" w:themeColor="accent1"/>
      <w:spacing w:val="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42AD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after="0"/>
      <w:outlineLvl w:val="1"/>
    </w:pPr>
    <w:rPr>
      <w:b/>
      <w:caps/>
      <w:color w:val="683257" w:themeColor="accent3"/>
      <w:spacing w:val="15"/>
      <w:sz w:val="18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/>
      <w:ind w:right="1001"/>
      <w:outlineLvl w:val="2"/>
    </w:pPr>
    <w:rPr>
      <w:b/>
      <w:color w:val="D8B934" w:themeColor="accent2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262261" w:themeColor="accent1"/>
        <w:left w:val="dotted" w:sz="6" w:space="2" w:color="262261" w:themeColor="accent1"/>
      </w:pBdr>
      <w:spacing w:before="300" w:after="0"/>
      <w:outlineLvl w:val="3"/>
    </w:pPr>
    <w:rPr>
      <w:caps/>
      <w:color w:val="1C19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262261" w:themeColor="accent1"/>
      </w:pBdr>
      <w:spacing w:before="300" w:after="0"/>
      <w:outlineLvl w:val="4"/>
    </w:pPr>
    <w:rPr>
      <w:caps/>
      <w:color w:val="1C19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262261" w:themeColor="accent1"/>
      </w:pBdr>
      <w:spacing w:before="300" w:after="0"/>
      <w:outlineLvl w:val="5"/>
    </w:pPr>
    <w:rPr>
      <w:caps/>
      <w:color w:val="1C19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/>
      <w:outlineLvl w:val="6"/>
    </w:pPr>
    <w:rPr>
      <w:caps/>
      <w:color w:val="1C19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114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EB273A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142AD"/>
    <w:rPr>
      <w:rFonts w:ascii="Calibri" w:eastAsia="Calibri" w:hAnsi="Calibri"/>
      <w:color w:val="262261" w:themeColor="accent1"/>
      <w:spacing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42AD"/>
    <w:rPr>
      <w:b/>
      <w:caps/>
      <w:color w:val="683257" w:themeColor="accent3"/>
      <w:spacing w:val="15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D8B934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rPr>
      <w:b/>
      <w:bCs/>
      <w:color w:val="1C19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42AD"/>
    <w:pPr>
      <w:pBdr>
        <w:bottom w:val="single" w:sz="4" w:space="1" w:color="683257" w:themeColor="accent3"/>
      </w:pBdr>
      <w:tabs>
        <w:tab w:val="left" w:pos="9267"/>
      </w:tabs>
      <w:spacing w:line="833" w:lineRule="exact"/>
      <w:ind w:right="11"/>
    </w:pPr>
    <w:rPr>
      <w:rFonts w:ascii="Calibri"/>
      <w:color w:val="262261" w:themeColor="accent1"/>
      <w:spacing w:val="-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A142AD"/>
    <w:rPr>
      <w:rFonts w:ascii="Calibri"/>
      <w:color w:val="262261" w:themeColor="accent1"/>
      <w:spacing w:val="-1"/>
      <w:sz w:val="72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before="0" w:after="0" w:line="240" w:lineRule="auto"/>
      <w:ind w:right="11"/>
    </w:pPr>
    <w:rPr>
      <w:rFonts w:ascii="Calibri"/>
      <w:b/>
      <w:color w:val="5E6062"/>
      <w:spacing w:val="-2"/>
      <w:position w:val="-3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7DBA7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262261" w:themeColor="accent1"/>
        <w:left w:val="single" w:sz="4" w:space="10" w:color="262261" w:themeColor="accent1"/>
      </w:pBdr>
      <w:spacing w:after="0"/>
      <w:ind w:left="1296" w:right="1152"/>
      <w:jc w:val="both"/>
    </w:pPr>
    <w:rPr>
      <w:i/>
      <w:iCs/>
      <w:color w:val="2622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262261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121130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121130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262261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262261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2E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usetm0\Desktop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MEMA Palette">
      <a:dk1>
        <a:sysClr val="windowText" lastClr="000000"/>
      </a:dk1>
      <a:lt1>
        <a:sysClr val="window" lastClr="FFFFFF"/>
      </a:lt1>
      <a:dk2>
        <a:srgbClr val="999999"/>
      </a:dk2>
      <a:lt2>
        <a:srgbClr val="FBF5F3"/>
      </a:lt2>
      <a:accent1>
        <a:srgbClr val="262261"/>
      </a:accent1>
      <a:accent2>
        <a:srgbClr val="D8B934"/>
      </a:accent2>
      <a:accent3>
        <a:srgbClr val="683257"/>
      </a:accent3>
      <a:accent4>
        <a:srgbClr val="8DAA9D"/>
      </a:accent4>
      <a:accent5>
        <a:srgbClr val="CC8B86"/>
      </a:accent5>
      <a:accent6>
        <a:srgbClr val="F7DBA7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3B83294BDC949973B73FE6F966314" ma:contentTypeVersion="10" ma:contentTypeDescription="Create a new document." ma:contentTypeScope="" ma:versionID="7a838910c59cee1b2ee7db08bdfec3da">
  <xsd:schema xmlns:xsd="http://www.w3.org/2001/XMLSchema" xmlns:xs="http://www.w3.org/2001/XMLSchema" xmlns:p="http://schemas.microsoft.com/office/2006/metadata/properties" xmlns:ns2="9dfcc793-f815-4812-b526-f81a75b98298" targetNamespace="http://schemas.microsoft.com/office/2006/metadata/properties" ma:root="true" ma:fieldsID="7d994b68452507625dd3fe5bd56f0899" ns2:_="">
    <xsd:import namespace="9dfcc793-f815-4812-b526-f81a75b98298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Item_x0020_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c793-f815-4812-b526-f81a75b98298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None"/>
          <xsd:enumeration value="1984-2007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</xsd:restriction>
      </xsd:simpleType>
    </xsd:element>
    <xsd:element name="Item_x0020_Type" ma:index="9" nillable="true" ma:displayName="Item Type" ma:format="Dropdown" ma:internalName="Item_x0020_Type">
      <xsd:simpleType>
        <xsd:restriction base="dms:Choice">
          <xsd:enumeration value="Board Meetings"/>
          <xsd:enumeration value="Core Document"/>
          <xsd:enumeration value="Correspondence"/>
          <xsd:enumeration value="Event"/>
          <xsd:enumeration value="Finance"/>
          <xsd:enumeration value="Graphic"/>
          <xsd:enumeration value="Instruction/Procedure"/>
          <xsd:enumeration value="Legal"/>
          <xsd:enumeration value="Membership List"/>
          <xsd:enumeration value="Membership Meetings"/>
          <xsd:enumeration value="Missive"/>
          <xsd:enumeration value="Presentation"/>
          <xsd:enumeration value="Promotion/Outreach"/>
          <xsd:enumeration value="Recognition"/>
          <xsd:enumeration value="Speaker"/>
          <xsd:enumeration value="Sponsorship"/>
          <xsd:enumeration value="Survey"/>
          <xsd:enumeration value="Template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Type xmlns="9dfcc793-f815-4812-b526-f81a75b98298">Membership Meetings</Item_x0020_Type>
    <Year xmlns="9dfcc793-f815-4812-b526-f81a75b98298">2019-2020</Yea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0FD74-CCDE-4C25-9CED-BD4E7C526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cc793-f815-4812-b526-f81a75b9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51165C-817F-4914-80F1-713B24FDF9F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9dfcc793-f815-4812-b526-f81a75b9829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589BBBC-A65A-4933-A100-AA95308092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A98163-5DD5-4CFC-B105-2E71AEB7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1</TotalTime>
  <Pages>3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Minneapolis</Company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Hauser, Toni M.</dc:creator>
  <cp:lastModifiedBy>Angela Eastman</cp:lastModifiedBy>
  <cp:revision>2</cp:revision>
  <cp:lastPrinted>2015-04-08T15:10:00Z</cp:lastPrinted>
  <dcterms:created xsi:type="dcterms:W3CDTF">2019-09-30T18:19:00Z</dcterms:created>
  <dcterms:modified xsi:type="dcterms:W3CDTF">2019-09-30T18:19:00Z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  <property fmtid="{D5CDD505-2E9C-101B-9397-08002B2CF9AE}" pid="4" name="ContentTypeId">
    <vt:lpwstr>0x0101008063B83294BDC949973B73FE6F966314</vt:lpwstr>
  </property>
</Properties>
</file>